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ACC" w:rsidRPr="00A60046" w:rsidRDefault="00B55ACC" w:rsidP="00EB0483">
      <w:pPr>
        <w:autoSpaceDE w:val="0"/>
        <w:autoSpaceDN w:val="0"/>
        <w:adjustRightInd w:val="0"/>
        <w:ind w:right="720"/>
        <w:jc w:val="right"/>
        <w:rPr>
          <w:b/>
          <w:bCs/>
          <w:sz w:val="20"/>
          <w:szCs w:val="20"/>
        </w:rPr>
      </w:pPr>
      <w:r w:rsidRPr="00A60046">
        <w:rPr>
          <w:b/>
          <w:bCs/>
          <w:sz w:val="20"/>
          <w:szCs w:val="20"/>
        </w:rPr>
        <w:t xml:space="preserve">Anexa nr. </w:t>
      </w:r>
      <w:r>
        <w:rPr>
          <w:b/>
          <w:bCs/>
          <w:sz w:val="20"/>
          <w:szCs w:val="20"/>
        </w:rPr>
        <w:t>2</w:t>
      </w:r>
    </w:p>
    <w:p w:rsidR="00B55ACC" w:rsidRPr="00EB0483" w:rsidRDefault="00B55ACC" w:rsidP="00EB0483">
      <w:pPr>
        <w:autoSpaceDE w:val="0"/>
        <w:autoSpaceDN w:val="0"/>
        <w:adjustRightInd w:val="0"/>
        <w:ind w:right="720"/>
        <w:jc w:val="right"/>
        <w:rPr>
          <w:bCs/>
          <w:sz w:val="16"/>
          <w:szCs w:val="16"/>
        </w:rPr>
      </w:pPr>
      <w:r>
        <w:rPr>
          <w:noProof/>
          <w:lang w:val="en-US"/>
        </w:rPr>
        <w:pict>
          <v:shapetype id="_x0000_t202" coordsize="21600,21600" o:spt="202" path="m,l,21600r21600,l21600,xe">
            <v:stroke joinstyle="miter"/>
            <v:path gradientshapeok="t" o:connecttype="rect"/>
          </v:shapetype>
          <v:shape id="Text Box 64" o:spid="_x0000_s1026" type="#_x0000_t202" style="position:absolute;left:0;text-align:left;margin-left:13.05pt;margin-top:24.25pt;width:75.95pt;height:49.9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next-textbox:#Text Box 64;mso-fit-shape-to-text:t">
              <w:txbxContent>
                <w:p w:rsidR="00B55ACC" w:rsidRPr="00D47DE9" w:rsidRDefault="00B55ACC" w:rsidP="00B3444E">
                  <w:pPr>
                    <w:autoSpaceDE w:val="0"/>
                    <w:autoSpaceDN w:val="0"/>
                    <w:adjustRightInd w:val="0"/>
                    <w:spacing w:line="360" w:lineRule="auto"/>
                    <w:ind w:right="720"/>
                    <w:rPr>
                      <w:rFonts w:ascii="Monotype Corsiva" w:hAnsi="Monotype Corsiva"/>
                      <w:b/>
                      <w:bCs/>
                      <w:noProof/>
                      <w:sz w:val="36"/>
                      <w:szCs w:val="36"/>
                      <w:lang w:eastAsia="zh-CN"/>
                    </w:rPr>
                  </w:pPr>
                  <w:r w:rsidRPr="00DF079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6" type="#_x0000_t75" alt="250px-Coat_of_arms_of_Romania" style="width:22.5pt;height:30.75pt;visibility:visible">
                        <v:imagedata r:id="rId7" o:title=""/>
                      </v:shape>
                    </w:pict>
                  </w:r>
                </w:p>
              </w:txbxContent>
            </v:textbox>
            <w10:wrap type="square"/>
          </v:shape>
        </w:pict>
      </w:r>
      <w:r>
        <w:rPr>
          <w:noProof/>
          <w:lang w:val="en-US"/>
        </w:rPr>
        <w:pict>
          <v:shape id="Text Box 81" o:spid="_x0000_s1027" type="#_x0000_t202" style="position:absolute;left:0;text-align:left;margin-left:9pt;margin-top:74.15pt;width:522.75pt;height:6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style="mso-next-textbox:#Text Box 81">
              <w:txbxContent>
                <w:p w:rsidR="00B55ACC" w:rsidRPr="00D47DE9" w:rsidRDefault="00B55ACC" w:rsidP="007A1E2B">
                  <w:pPr>
                    <w:autoSpaceDE w:val="0"/>
                    <w:autoSpaceDN w:val="0"/>
                    <w:adjustRightInd w:val="0"/>
                    <w:jc w:val="center"/>
                    <w:rPr>
                      <w:rFonts w:ascii="Monotype Corsiva" w:hAnsi="Monotype Corsiva"/>
                      <w:b/>
                      <w:bCs/>
                      <w:sz w:val="36"/>
                      <w:szCs w:val="36"/>
                      <w:lang w:val="it-IT"/>
                    </w:rPr>
                  </w:pPr>
                  <w:r w:rsidRPr="00DF079D">
                    <w:rPr>
                      <w:rFonts w:ascii="Monotype Corsiva" w:hAnsi="Monotype Corsiva"/>
                      <w:b/>
                      <w:noProof/>
                      <w:sz w:val="36"/>
                      <w:szCs w:val="36"/>
                      <w:lang w:val="en-US"/>
                    </w:rPr>
                    <w:pict>
                      <v:shape id="Picture 4" o:spid="_x0000_i1028" type="#_x0000_t75" style="width:508.5pt;height:50.25pt;visibility:visible">
                        <v:imagedata r:id="rId8" o:title=""/>
                      </v:shape>
                    </w:pict>
                  </w:r>
                </w:p>
              </w:txbxContent>
            </v:textbox>
            <w10:wrap type="square"/>
          </v:shape>
        </w:pict>
      </w:r>
      <w:r>
        <w:rPr>
          <w:noProof/>
          <w:lang w:val="en-US"/>
        </w:rPr>
        <w:pict>
          <v:roundrect id="AutoShape 55" o:spid="_x0000_s1028" style="position:absolute;left:0;text-align:left;margin-left:9pt;margin-top:20.15pt;width:531pt;height:45pt;z-index:251655680;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Pr>
          <w:noProof/>
          <w:lang w:val="en-US"/>
        </w:rPr>
        <w:pict>
          <v:shape id="Text Box 80" o:spid="_x0000_s1029" type="#_x0000_t202" style="position:absolute;left:0;text-align:left;margin-left:5in;margin-top:20.15pt;width:171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B55ACC" w:rsidRDefault="00B55ACC" w:rsidP="008B7C50">
                  <w:pPr>
                    <w:jc w:val="center"/>
                    <w:rPr>
                      <w:b/>
                      <w:sz w:val="20"/>
                      <w:szCs w:val="20"/>
                    </w:rPr>
                  </w:pPr>
                  <w:r>
                    <w:rPr>
                      <w:b/>
                      <w:sz w:val="20"/>
                      <w:szCs w:val="20"/>
                    </w:rPr>
                    <w:t xml:space="preserve">AGENŢIA NAŢIONALĂ </w:t>
                  </w:r>
                </w:p>
                <w:p w:rsidR="00B55ACC" w:rsidRDefault="00B55ACC" w:rsidP="008B7C50">
                  <w:pPr>
                    <w:jc w:val="center"/>
                    <w:rPr>
                      <w:b/>
                      <w:sz w:val="20"/>
                      <w:szCs w:val="20"/>
                    </w:rPr>
                  </w:pPr>
                  <w:r>
                    <w:rPr>
                      <w:b/>
                      <w:sz w:val="20"/>
                      <w:szCs w:val="20"/>
                    </w:rPr>
                    <w:t xml:space="preserve">PENTRU </w:t>
                  </w:r>
                </w:p>
                <w:p w:rsidR="00B55ACC" w:rsidRDefault="00B55ACC" w:rsidP="008B7C50">
                  <w:pPr>
                    <w:jc w:val="center"/>
                    <w:rPr>
                      <w:b/>
                      <w:sz w:val="20"/>
                      <w:szCs w:val="20"/>
                    </w:rPr>
                  </w:pPr>
                  <w:r>
                    <w:rPr>
                      <w:b/>
                      <w:sz w:val="20"/>
                      <w:szCs w:val="20"/>
                    </w:rPr>
                    <w:t>PLĂȚI ȘI INSPECȚIE SOCIALĂ</w:t>
                  </w:r>
                </w:p>
              </w:txbxContent>
            </v:textbox>
          </v:shape>
        </w:pict>
      </w:r>
      <w:r>
        <w:rPr>
          <w:noProof/>
          <w:lang w:val="en-US"/>
        </w:rPr>
        <w:pict>
          <v:shape id="Text Box 67" o:spid="_x0000_s1030" type="#_x0000_t202" style="position:absolute;left:0;text-align:left;margin-left:45pt;margin-top:20.15pt;width:477.15pt;height:4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B55ACC" w:rsidRDefault="00B55ACC" w:rsidP="00C30488">
                  <w:pPr>
                    <w:rPr>
                      <w:b/>
                      <w:sz w:val="20"/>
                      <w:szCs w:val="20"/>
                    </w:rPr>
                  </w:pPr>
                  <w:r>
                    <w:rPr>
                      <w:b/>
                      <w:sz w:val="20"/>
                      <w:szCs w:val="20"/>
                    </w:rPr>
                    <w:t xml:space="preserve">UNITATEA </w:t>
                  </w:r>
                </w:p>
                <w:p w:rsidR="00B55ACC" w:rsidRDefault="00B55ACC" w:rsidP="00C30488">
                  <w:pPr>
                    <w:rPr>
                      <w:b/>
                      <w:sz w:val="20"/>
                      <w:szCs w:val="20"/>
                    </w:rPr>
                  </w:pPr>
                  <w:r>
                    <w:rPr>
                      <w:b/>
                      <w:sz w:val="20"/>
                      <w:szCs w:val="20"/>
                    </w:rPr>
                    <w:t>ADMINISTRATIV</w:t>
                  </w:r>
                </w:p>
                <w:p w:rsidR="00B55ACC" w:rsidRPr="00C30488" w:rsidRDefault="00B55ACC"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w:r>
      <w:r w:rsidRPr="00EB0483">
        <w:rPr>
          <w:bCs/>
          <w:sz w:val="16"/>
          <w:szCs w:val="16"/>
        </w:rPr>
        <w:t xml:space="preserve">(Anexa nr. 1 la Normele metodologice de aplicare a prevederilor Legii nr.416/2001 privind venitul minim garantat, aprobate prin HG nr.50/2011) </w:t>
      </w:r>
    </w:p>
    <w:p w:rsidR="00B55ACC" w:rsidRPr="001E7746" w:rsidRDefault="00B55ACC"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B55ACC" w:rsidRPr="001E7746" w:rsidRDefault="00B55ACC"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B55ACC" w:rsidRPr="001E7746" w:rsidRDefault="00B55ACC"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de către solicitant. Dacă solicitantul este persoana îndreptăţită sau reprezentantul familiei, datele se vor repeta şi la Cap. 2. </w:t>
      </w:r>
    </w:p>
    <w:bookmarkStart w:id="0" w:name="_MON_1436350020"/>
    <w:bookmarkStart w:id="1" w:name="_MON_1436350865"/>
    <w:bookmarkStart w:id="2" w:name="_MON_1436352083"/>
    <w:bookmarkStart w:id="3" w:name="_MON_1436352159"/>
    <w:bookmarkStart w:id="4" w:name="_MON_1436352345"/>
    <w:bookmarkStart w:id="5" w:name="_MON_1436794808"/>
    <w:bookmarkStart w:id="6" w:name="_MON_1436795387"/>
    <w:bookmarkStart w:id="7" w:name="_MON_1436795425"/>
    <w:bookmarkStart w:id="8" w:name="_MON_1442382850"/>
    <w:bookmarkStart w:id="9" w:name="_MON_1442392285"/>
    <w:bookmarkStart w:id="10" w:name="_MON_1442392495"/>
    <w:bookmarkStart w:id="11" w:name="_MON_1442655973"/>
    <w:bookmarkStart w:id="12" w:name="_MON_1442656217"/>
    <w:bookmarkStart w:id="13" w:name="_MON_1442656801"/>
    <w:bookmarkStart w:id="14" w:name="_MON_1442656823"/>
    <w:bookmarkStart w:id="15" w:name="_MON_1442657113"/>
    <w:bookmarkStart w:id="16" w:name="_MON_1442657223"/>
    <w:bookmarkStart w:id="17" w:name="_MON_1442657632"/>
    <w:bookmarkStart w:id="18" w:name="_MON_1442658149"/>
    <w:bookmarkStart w:id="19" w:name="_MON_1442661202"/>
    <w:bookmarkStart w:id="20" w:name="_MON_1442661376"/>
    <w:bookmarkStart w:id="21" w:name="_MON_1442661423"/>
    <w:bookmarkStart w:id="22" w:name="_MON_1442661473"/>
    <w:bookmarkStart w:id="23" w:name="_MON_1442662420"/>
    <w:bookmarkStart w:id="24" w:name="_MON_1442662458"/>
    <w:bookmarkStart w:id="25" w:name="_MON_1442738264"/>
    <w:bookmarkStart w:id="26" w:name="_MON_1533552943"/>
    <w:bookmarkStart w:id="27" w:name="_MON_1533553097"/>
    <w:bookmarkStart w:id="28" w:name="_MON_1380810075"/>
    <w:bookmarkStart w:id="29" w:name="_MON_1380810404"/>
    <w:bookmarkStart w:id="30" w:name="_MON_1549877885"/>
    <w:bookmarkStart w:id="31" w:name="_MON_1549877954"/>
    <w:bookmarkStart w:id="32" w:name="_MON_1549878664"/>
    <w:bookmarkStart w:id="33" w:name="_MON_1549879353"/>
    <w:bookmarkStart w:id="34" w:name="_MON_1549879393"/>
    <w:bookmarkStart w:id="35" w:name="_MON_1380810429"/>
    <w:bookmarkStart w:id="36" w:name="_MON_1380827416"/>
    <w:bookmarkStart w:id="37" w:name="_MON_1380827759"/>
    <w:bookmarkStart w:id="38" w:name="_MON_1550311048"/>
    <w:bookmarkStart w:id="39" w:name="_MON_1381233165"/>
    <w:bookmarkStart w:id="40" w:name="_MON_1381830201"/>
    <w:bookmarkStart w:id="41" w:name="_MON_1383461347"/>
    <w:bookmarkStart w:id="42" w:name="_MON_1383461388"/>
    <w:bookmarkStart w:id="43" w:name="_MON_1401701817"/>
    <w:bookmarkStart w:id="44" w:name="_MON_1401701995"/>
    <w:bookmarkStart w:id="45" w:name="_MON_1406624339"/>
    <w:bookmarkStart w:id="46" w:name="_MON_1406624558"/>
    <w:bookmarkStart w:id="47" w:name="_MON_1406624861"/>
    <w:bookmarkStart w:id="48" w:name="_MON_1406625015"/>
    <w:bookmarkStart w:id="49" w:name="_MON_1406625112"/>
    <w:bookmarkStart w:id="50" w:name="_MON_1406625125"/>
    <w:bookmarkStart w:id="51" w:name="_MON_1406625128"/>
    <w:bookmarkStart w:id="52" w:name="_MON_14066251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B55ACC" w:rsidRPr="005424D2" w:rsidRDefault="00B55ACC"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 id="_x0000_i1029" type="#_x0000_t75" style="width:550.5pt;height:481.5pt" o:ole="">
            <v:imagedata r:id="rId9" o:title=""/>
          </v:shape>
          <o:OLEObject Type="Embed" ProgID="Excel.Sheet.8" ShapeID="_x0000_i1029" DrawAspect="Content" ObjectID="_1695799775" r:id="rId10"/>
        </w:object>
      </w:r>
      <w:r w:rsidRPr="00D47DE9">
        <w:rPr>
          <w:rFonts w:ascii="Monotype Corsiva" w:hAnsi="Monotype Corsiva" w:cs="Courier New"/>
          <w:b/>
          <w:sz w:val="32"/>
          <w:szCs w:val="32"/>
        </w:rPr>
        <w:t xml:space="preserve">           </w:t>
      </w:r>
      <w:r w:rsidRPr="00D1345D">
        <w:rPr>
          <w:rFonts w:ascii="Monotype Corsiva" w:hAnsi="Monotype Corsiva" w:cs="Courier New"/>
          <w:b/>
          <w:u w:val="single"/>
        </w:rPr>
        <w:t>Pentru</w:t>
      </w:r>
    </w:p>
    <w:p w:rsidR="00B55ACC" w:rsidRPr="00D47DE9" w:rsidRDefault="00B55ACC"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t>Cap.2.</w:t>
      </w:r>
      <w:r w:rsidRPr="00D1345D">
        <w:rPr>
          <w:rFonts w:ascii="Monotype Corsiva" w:hAnsi="Monotype Corsiva"/>
          <w:b/>
          <w:bCs/>
        </w:rPr>
        <w:t xml:space="preserve"> Date despre persoana îndreptăţită</w:t>
      </w:r>
      <w:bookmarkStart w:id="53" w:name="_MON_1442659059"/>
      <w:bookmarkStart w:id="54" w:name="_MON_1442659154"/>
      <w:bookmarkStart w:id="55" w:name="_MON_1442659176"/>
      <w:bookmarkStart w:id="56" w:name="_MON_1442659262"/>
      <w:bookmarkStart w:id="57" w:name="_MON_1442659455"/>
      <w:bookmarkStart w:id="58" w:name="_MON_1442659690"/>
      <w:bookmarkStart w:id="59" w:name="_MON_1442659712"/>
      <w:bookmarkStart w:id="60" w:name="_MON_1442659755"/>
      <w:bookmarkStart w:id="61" w:name="_MON_1442659764"/>
      <w:bookmarkStart w:id="62" w:name="_MON_1442659812"/>
      <w:bookmarkStart w:id="63" w:name="_MON_1442660499"/>
      <w:bookmarkStart w:id="64" w:name="_MON_1442660881"/>
      <w:bookmarkStart w:id="65" w:name="_MON_1442661005"/>
      <w:bookmarkStart w:id="66" w:name="_MON_1442724813"/>
      <w:bookmarkStart w:id="67" w:name="_MON_1442812354"/>
      <w:bookmarkStart w:id="68" w:name="_MON_1533553220"/>
      <w:bookmarkStart w:id="69" w:name="_MON_1437283910"/>
      <w:bookmarkStart w:id="70" w:name="_MON_1437283990"/>
      <w:bookmarkStart w:id="71" w:name="_MON_1549880359"/>
      <w:bookmarkStart w:id="72" w:name="_MON_1549881198"/>
      <w:bookmarkStart w:id="73" w:name="_MON_1549882619"/>
      <w:bookmarkStart w:id="74" w:name="_MON_1437284121"/>
      <w:bookmarkStart w:id="75" w:name="_MON_1437284180"/>
      <w:bookmarkStart w:id="76" w:name="_MON_1437284260"/>
      <w:bookmarkStart w:id="77" w:name="_MON_1437284281"/>
      <w:bookmarkStart w:id="78" w:name="_MON_1437289445"/>
      <w:bookmarkStart w:id="79" w:name="_MON_1440496076"/>
      <w:bookmarkStart w:id="80" w:name="_MON_1440496151"/>
      <w:bookmarkStart w:id="81" w:name="_MON_1440496698"/>
      <w:bookmarkStart w:id="82" w:name="_MON_1440497080"/>
      <w:bookmarkStart w:id="83" w:name="_MON_1442382817"/>
      <w:bookmarkStart w:id="84" w:name="_MON_1442657411"/>
      <w:bookmarkStart w:id="85" w:name="_MON_1442658351"/>
      <w:bookmarkStart w:id="86" w:name="_MON_1442658446"/>
      <w:bookmarkStart w:id="87" w:name="_MON_1442658483"/>
      <w:bookmarkStart w:id="88" w:name="_MON_1442658739"/>
      <w:bookmarkStart w:id="89" w:name="_MON_1442658778"/>
      <w:bookmarkStart w:id="90" w:name="_MON_144265881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AC740F">
        <w:rPr>
          <w:rFonts w:ascii="Courier New" w:hAnsi="Courier New" w:cs="Courier New"/>
          <w:sz w:val="20"/>
          <w:szCs w:val="20"/>
          <w:lang w:val="pt-BR"/>
        </w:rPr>
        <w:object w:dxaOrig="11700" w:dyaOrig="16108">
          <v:shape id="_x0000_i1030" type="#_x0000_t75" style="width:561.75pt;height:749.25pt" o:ole="">
            <v:imagedata r:id="rId11" o:title=""/>
          </v:shape>
          <o:OLEObject Type="Embed" ProgID="Excel.Sheet.8" ShapeID="_x0000_i1030" DrawAspect="Content" ObjectID="_1695799776" r:id="rId12"/>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rsidR="00B55ACC" w:rsidRPr="00D47DE9" w:rsidRDefault="00B55ACC" w:rsidP="00571780">
      <w:pPr>
        <w:autoSpaceDE w:val="0"/>
        <w:autoSpaceDN w:val="0"/>
        <w:adjustRightInd w:val="0"/>
        <w:jc w:val="both"/>
        <w:rPr>
          <w:rFonts w:ascii="Monotype Corsiva" w:hAnsi="Monotype Corsiva" w:cs="Courier New"/>
          <w:b/>
          <w:sz w:val="32"/>
          <w:szCs w:val="32"/>
        </w:rPr>
      </w:pPr>
    </w:p>
    <w:p w:rsidR="00B55ACC" w:rsidRPr="005424D2" w:rsidRDefault="00B55ACC" w:rsidP="00571780">
      <w:pPr>
        <w:autoSpaceDE w:val="0"/>
        <w:autoSpaceDN w:val="0"/>
        <w:adjustRightInd w:val="0"/>
        <w:jc w:val="both"/>
        <w:rPr>
          <w:b/>
          <w:bCs/>
          <w:sz w:val="26"/>
          <w:szCs w:val="26"/>
        </w:rPr>
      </w:pPr>
      <w:r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Date despre familia persoanei îndreptăţite formată din ....... persoane majore (inclusiv persoana îndreptăţită</w:t>
      </w:r>
      <w:r w:rsidRPr="005424D2">
        <w:rPr>
          <w:b/>
          <w:bCs/>
          <w:sz w:val="26"/>
          <w:szCs w:val="26"/>
        </w:rPr>
        <w:t xml:space="preserve">) </w:t>
      </w:r>
      <w:r w:rsidRPr="005424D2">
        <w:rPr>
          <w:rFonts w:ascii="Monotype Corsiva" w:hAnsi="Monotype Corsiva"/>
          <w:b/>
          <w:bCs/>
          <w:sz w:val="26"/>
          <w:szCs w:val="26"/>
        </w:rPr>
        <w:t>şi ........ copii:</w:t>
      </w:r>
    </w:p>
    <w:p w:rsidR="00B55ACC" w:rsidRPr="005424D2" w:rsidRDefault="00B55ACC"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Date despre partenerul/partenera persoanei îndreptăţite:</w:t>
      </w:r>
    </w:p>
    <w:bookmarkStart w:id="91" w:name="_MON_1436351875"/>
    <w:bookmarkStart w:id="92" w:name="_MON_1436351891"/>
    <w:bookmarkStart w:id="93" w:name="_MON_1436352015"/>
    <w:bookmarkStart w:id="94" w:name="_MON_1552291773"/>
    <w:bookmarkStart w:id="95" w:name="_MON_1552291795"/>
    <w:bookmarkStart w:id="96" w:name="_MON_1437210520"/>
    <w:bookmarkStart w:id="97" w:name="_MON_1437210550"/>
    <w:bookmarkStart w:id="98" w:name="_MON_1437210590"/>
    <w:bookmarkStart w:id="99" w:name="_MON_1437210637"/>
    <w:bookmarkStart w:id="100" w:name="_MON_1437210835"/>
    <w:bookmarkStart w:id="101" w:name="_MON_1437210933"/>
    <w:bookmarkStart w:id="102" w:name="_MON_1437287382"/>
    <w:bookmarkStart w:id="103" w:name="_MON_1528542311"/>
    <w:bookmarkStart w:id="104" w:name="_MON_1528542339"/>
    <w:bookmarkStart w:id="105" w:name="_MON_1528542382"/>
    <w:bookmarkStart w:id="106" w:name="_MON_1401702103"/>
    <w:bookmarkStart w:id="107" w:name="_MON_1408965608"/>
    <w:bookmarkStart w:id="108" w:name="_MON_154987634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rsidR="00B55ACC" w:rsidRDefault="00B55ACC"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31" type="#_x0000_t75" style="width:546.75pt;height:681pt" o:ole="">
            <v:imagedata r:id="rId13" o:title=""/>
          </v:shape>
          <o:OLEObject Type="Embed" ProgID="Excel.Sheet.8" ShapeID="_x0000_i1031" DrawAspect="Content" ObjectID="_1695799777" r:id="rId14"/>
        </w:object>
      </w:r>
    </w:p>
    <w:p w:rsidR="00B55ACC" w:rsidRDefault="00B55ACC"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32" type="#_x0000_t75" style="width:555.75pt;height:759.75pt" o:ole="">
            <v:imagedata r:id="rId15" o:title=""/>
          </v:shape>
          <o:OLEObject Type="Embed" ProgID="Excel.Sheet.8" ShapeID="_x0000_i1032" DrawAspect="Content" ObjectID="_1695799778" r:id="rId16"/>
        </w:object>
      </w:r>
      <w:r w:rsidRPr="00155BE3">
        <w:rPr>
          <w:rFonts w:ascii="Courier New" w:hAnsi="Courier New" w:cs="Courier New"/>
          <w:sz w:val="20"/>
          <w:szCs w:val="20"/>
        </w:rPr>
        <w:tab/>
      </w:r>
    </w:p>
    <w:p w:rsidR="00B55ACC" w:rsidRPr="005424D2" w:rsidRDefault="00B55ACC"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Pr="005424D2">
        <w:rPr>
          <w:rFonts w:ascii="Monotype Corsiva" w:hAnsi="Monotype Corsiva" w:cs="Courier New"/>
          <w:b/>
          <w:sz w:val="28"/>
          <w:szCs w:val="28"/>
          <w:lang w:val="it-IT"/>
        </w:rPr>
        <w:t>c) D</w:t>
      </w:r>
      <w:r w:rsidRPr="005424D2">
        <w:rPr>
          <w:rFonts w:ascii="Monotype Corsiva" w:hAnsi="Monotype Corsiva" w:cs="Courier New"/>
          <w:b/>
          <w:sz w:val="26"/>
          <w:szCs w:val="26"/>
          <w:lang w:val="it-IT"/>
        </w:rPr>
        <w:t xml:space="preserve">ate despre celelalte persoane majore din familia </w:t>
      </w:r>
      <w:r w:rsidRPr="005424D2">
        <w:rPr>
          <w:rFonts w:ascii="Monotype Corsiva" w:hAnsi="Monotype Corsiva" w:cs="Courier New"/>
          <w:b/>
          <w:sz w:val="26"/>
          <w:szCs w:val="26"/>
        </w:rPr>
        <w:t xml:space="preserve">persoanei </w:t>
      </w:r>
      <w:r w:rsidRPr="005424D2">
        <w:rPr>
          <w:rFonts w:ascii="Monotype Corsiva" w:hAnsi="Monotype Corsiva"/>
          <w:b/>
          <w:bCs/>
          <w:sz w:val="26"/>
          <w:szCs w:val="26"/>
        </w:rPr>
        <w:t>îndreptăţite</w:t>
      </w:r>
      <w:r w:rsidRPr="005424D2">
        <w:rPr>
          <w:rFonts w:ascii="Monotype Corsiva" w:hAnsi="Monotype Corsiva" w:cs="Courier New"/>
          <w:b/>
          <w:sz w:val="26"/>
          <w:szCs w:val="26"/>
          <w:lang w:val="it-IT"/>
        </w:rPr>
        <w:t>:</w:t>
      </w:r>
    </w:p>
    <w:bookmarkStart w:id="109" w:name="_MON_1442385369"/>
    <w:bookmarkStart w:id="110" w:name="_MON_1442746883"/>
    <w:bookmarkStart w:id="111" w:name="_MON_1533635434"/>
    <w:bookmarkStart w:id="112" w:name="_MON_1442385360"/>
    <w:bookmarkStart w:id="113" w:name="_MON_1552290531"/>
    <w:bookmarkStart w:id="114" w:name="_MON_1442385212"/>
    <w:bookmarkEnd w:id="109"/>
    <w:bookmarkEnd w:id="110"/>
    <w:bookmarkEnd w:id="111"/>
    <w:bookmarkEnd w:id="112"/>
    <w:bookmarkEnd w:id="113"/>
    <w:bookmarkEnd w:id="114"/>
    <w:p w:rsidR="00B55ACC" w:rsidRPr="005424D2" w:rsidRDefault="00B55ACC"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33" type="#_x0000_t75" style="width:546.75pt;height:773.25pt" o:ole="">
            <v:imagedata r:id="rId17" o:title=""/>
          </v:shape>
          <o:OLEObject Type="Embed" ProgID="Excel.Sheet.8" ShapeID="_x0000_i1033" DrawAspect="Content" ObjectID="_1695799779" r:id="rId18"/>
        </w:object>
      </w:r>
      <w:r w:rsidRPr="00AC740F">
        <w:rPr>
          <w:rFonts w:ascii="Courier New" w:hAnsi="Courier New" w:cs="Courier New"/>
          <w:sz w:val="20"/>
          <w:szCs w:val="20"/>
          <w:lang w:val="pt-BR"/>
        </w:rPr>
        <w:object w:dxaOrig="10619" w:dyaOrig="14460">
          <v:shape id="_x0000_i1034" type="#_x0000_t75" style="width:546.75pt;height:773.25pt" o:ole="">
            <v:imagedata r:id="rId19" o:title=""/>
          </v:shape>
          <o:OLEObject Type="Embed" ProgID="Excel.Sheet.8" ShapeID="_x0000_i1034" DrawAspect="Content" ObjectID="_1695799780" r:id="rId20"/>
        </w:object>
      </w:r>
      <w:r w:rsidRPr="004C0AE6">
        <w:rPr>
          <w:rFonts w:ascii="Courier New" w:hAnsi="Courier New" w:cs="Courier New"/>
          <w:sz w:val="20"/>
          <w:szCs w:val="20"/>
          <w:lang w:val="it-IT"/>
        </w:rPr>
        <w:t xml:space="preserve"> </w:t>
      </w:r>
      <w:r w:rsidRPr="00D47DE9">
        <w:rPr>
          <w:rFonts w:ascii="Monotype Corsiva" w:hAnsi="Monotype Corsiva" w:cs="Courier New"/>
          <w:b/>
          <w:sz w:val="32"/>
          <w:szCs w:val="32"/>
          <w:lang w:val="it-IT"/>
        </w:rPr>
        <w:t xml:space="preserve">     </w:t>
      </w:r>
      <w:r w:rsidRPr="005424D2">
        <w:rPr>
          <w:rFonts w:ascii="Monotype Corsiva" w:hAnsi="Monotype Corsiva" w:cs="Courier New"/>
          <w:b/>
          <w:sz w:val="32"/>
          <w:szCs w:val="32"/>
          <w:u w:val="single"/>
          <w:lang w:val="it-IT"/>
        </w:rPr>
        <w:t>Cap. 4.</w:t>
      </w:r>
      <w:r w:rsidRPr="005424D2">
        <w:rPr>
          <w:rFonts w:ascii="Monotype Corsiva" w:hAnsi="Monotype Corsiva" w:cs="Courier New"/>
          <w:b/>
          <w:sz w:val="20"/>
          <w:szCs w:val="20"/>
          <w:lang w:val="it-IT"/>
        </w:rPr>
        <w:t xml:space="preserve"> </w:t>
      </w:r>
      <w:r w:rsidRPr="005424D2">
        <w:rPr>
          <w:rFonts w:ascii="Monotype Corsiva" w:hAnsi="Monotype Corsiva" w:cs="Courier New"/>
          <w:b/>
          <w:sz w:val="26"/>
          <w:szCs w:val="26"/>
        </w:rPr>
        <w:t xml:space="preserve">În continuare se vor completa date privind locuinţa </w:t>
      </w:r>
      <w:r w:rsidRPr="005424D2">
        <w:rPr>
          <w:rFonts w:ascii="Monotype Corsiva" w:hAnsi="Monotype Corsiva"/>
          <w:b/>
          <w:bCs/>
          <w:sz w:val="26"/>
          <w:szCs w:val="26"/>
        </w:rPr>
        <w:t xml:space="preserve">familiei/persoanei singure îndreptăţită: </w:t>
      </w:r>
    </w:p>
    <w:bookmarkStart w:id="115" w:name="_MON_1408771144"/>
    <w:bookmarkStart w:id="116" w:name="_MON_1408771408"/>
    <w:bookmarkStart w:id="117" w:name="_MON_1408771624"/>
    <w:bookmarkStart w:id="118" w:name="_MON_1408771954"/>
    <w:bookmarkStart w:id="119" w:name="_MON_1408772081"/>
    <w:bookmarkStart w:id="120" w:name="_MON_1408772945"/>
    <w:bookmarkStart w:id="121" w:name="_MON_1408773106"/>
    <w:bookmarkStart w:id="122" w:name="_MON_1408773148"/>
    <w:bookmarkStart w:id="123" w:name="_MON_1408773230"/>
    <w:bookmarkStart w:id="124" w:name="_MON_1408783129"/>
    <w:bookmarkStart w:id="125" w:name="_MON_1408859148"/>
    <w:bookmarkStart w:id="126" w:name="_MON_1408946000"/>
    <w:bookmarkStart w:id="127" w:name="_MON_1408946298"/>
    <w:bookmarkStart w:id="128" w:name="_MON_1408946547"/>
    <w:bookmarkStart w:id="129" w:name="_MON_1408946667"/>
    <w:bookmarkStart w:id="130" w:name="_MON_1408965669"/>
    <w:bookmarkStart w:id="131" w:name="_MON_1408965818"/>
    <w:bookmarkStart w:id="132" w:name="_MON_1408965856"/>
    <w:bookmarkStart w:id="133" w:name="_MON_1408965960"/>
    <w:bookmarkStart w:id="134" w:name="_MON_1436606941"/>
    <w:bookmarkStart w:id="135" w:name="_MON_1436794451"/>
    <w:bookmarkStart w:id="136" w:name="_MON_1436794715"/>
    <w:bookmarkStart w:id="137" w:name="_MON_1436849973"/>
    <w:bookmarkStart w:id="138" w:name="_MON_1437286769"/>
    <w:bookmarkStart w:id="139" w:name="_MON_1437287051"/>
    <w:bookmarkStart w:id="140" w:name="_MON_1437287162"/>
    <w:bookmarkStart w:id="141" w:name="_MON_1437287205"/>
    <w:bookmarkStart w:id="142" w:name="_MON_1437287399"/>
    <w:bookmarkStart w:id="143" w:name="_MON_1439183196"/>
    <w:bookmarkStart w:id="144" w:name="_MON_1439359111"/>
    <w:bookmarkStart w:id="145" w:name="_MON_1440485044"/>
    <w:bookmarkStart w:id="146" w:name="_MON_1440485192"/>
    <w:bookmarkStart w:id="147" w:name="_MON_1440487381"/>
    <w:bookmarkStart w:id="148" w:name="_MON_1442383203"/>
    <w:bookmarkStart w:id="149" w:name="_MON_1442383769"/>
    <w:bookmarkStart w:id="150" w:name="_MON_1442385419"/>
    <w:bookmarkStart w:id="151" w:name="_MON_1382377236"/>
    <w:bookmarkStart w:id="152" w:name="_MON_1382377326"/>
    <w:bookmarkStart w:id="153" w:name="_MON_1549876504"/>
    <w:bookmarkStart w:id="154" w:name="_MON_1549876545"/>
    <w:bookmarkStart w:id="155" w:name="_MON_1382377344"/>
    <w:bookmarkStart w:id="156" w:name="_MON_1382377434"/>
    <w:bookmarkStart w:id="157" w:name="_MON_1382377475"/>
    <w:bookmarkStart w:id="158" w:name="_MON_1382422350"/>
    <w:bookmarkStart w:id="159" w:name="_MON_1382422510"/>
    <w:bookmarkStart w:id="160" w:name="_MON_1382422876"/>
    <w:bookmarkStart w:id="161" w:name="_MON_1382423191"/>
    <w:bookmarkStart w:id="162" w:name="_MON_1382423605"/>
    <w:bookmarkStart w:id="163" w:name="_MON_1383461147"/>
    <w:bookmarkStart w:id="164" w:name="_MON_1383461093"/>
    <w:bookmarkStart w:id="165" w:name="_MON_1406351025"/>
    <w:bookmarkStart w:id="166" w:name="_MON_1406351463"/>
    <w:bookmarkStart w:id="167" w:name="_MON_1406957673"/>
    <w:bookmarkStart w:id="168" w:name="_MON_1408181607"/>
    <w:bookmarkStart w:id="169" w:name="_MON_1408770229"/>
    <w:bookmarkStart w:id="170" w:name="_MON_1408770813"/>
    <w:bookmarkStart w:id="171" w:name="_MON_140877085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rsidR="00B55ACC" w:rsidRDefault="00B55ACC" w:rsidP="009C05E7">
      <w:pPr>
        <w:jc w:val="both"/>
        <w:rPr>
          <w:rFonts w:ascii="Monotype Corsiva" w:hAnsi="Monotype Corsiva"/>
          <w:b/>
          <w:sz w:val="32"/>
          <w:szCs w:val="32"/>
        </w:rPr>
      </w:pPr>
      <w:r>
        <w:object w:dxaOrig="10275" w:dyaOrig="12615">
          <v:shape id="_x0000_i1035" type="#_x0000_t75" style="width:529.5pt;height:813.75pt" o:ole="">
            <v:imagedata r:id="rId21" o:title=""/>
          </v:shape>
          <o:OLEObject Type="Embed" ProgID="Excel.Sheet.8" ShapeID="_x0000_i1035" DrawAspect="Content" ObjectID="_1695799781" r:id="rId22"/>
        </w:object>
      </w:r>
      <w:r w:rsidRPr="00D47DE9">
        <w:rPr>
          <w:rFonts w:ascii="Monotype Corsiva" w:hAnsi="Monotype Corsiva"/>
          <w:bCs/>
        </w:rPr>
        <w:t xml:space="preserve"> </w:t>
      </w:r>
      <w:r w:rsidRPr="00D47DE9">
        <w:rPr>
          <w:rFonts w:ascii="Monotype Corsiva" w:hAnsi="Monotype Corsiva"/>
          <w:b/>
          <w:sz w:val="32"/>
          <w:szCs w:val="32"/>
        </w:rPr>
        <w:t xml:space="preserve">    </w:t>
      </w:r>
      <w:bookmarkStart w:id="172" w:name="_GoBack"/>
      <w:bookmarkEnd w:id="172"/>
    </w:p>
    <w:p w:rsidR="00B55ACC" w:rsidRDefault="00B55ACC" w:rsidP="009C05E7">
      <w:pPr>
        <w:jc w:val="both"/>
        <w:rPr>
          <w:rFonts w:ascii="Monotype Corsiva" w:hAnsi="Monotype Corsiva"/>
          <w:b/>
          <w:sz w:val="32"/>
          <w:szCs w:val="32"/>
        </w:rPr>
      </w:pPr>
    </w:p>
    <w:p w:rsidR="00B55ACC" w:rsidRDefault="00B55ACC" w:rsidP="009C05E7">
      <w:pPr>
        <w:jc w:val="both"/>
        <w:rPr>
          <w:rFonts w:ascii="Monotype Corsiva" w:hAnsi="Monotype Corsiva"/>
          <w:b/>
          <w:sz w:val="32"/>
          <w:szCs w:val="32"/>
        </w:rPr>
      </w:pPr>
    </w:p>
    <w:p w:rsidR="00B55ACC" w:rsidRDefault="00B55ACC"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Pr="005424D2">
        <w:rPr>
          <w:rFonts w:ascii="Monotype Corsiva" w:hAnsi="Monotype Corsiva"/>
          <w:b/>
          <w:sz w:val="32"/>
          <w:szCs w:val="32"/>
        </w:rPr>
        <w:t xml:space="preserve"> </w:t>
      </w:r>
      <w:r w:rsidRPr="005424D2">
        <w:rPr>
          <w:rFonts w:ascii="Monotype Corsiva" w:hAnsi="Monotype Corsiva"/>
          <w:b/>
          <w:sz w:val="26"/>
          <w:szCs w:val="26"/>
        </w:rPr>
        <w:t>În acest Capitol se vor completa datele privind toate veniturile şi bunurile</w:t>
      </w:r>
      <w:r w:rsidRPr="005424D2">
        <w:rPr>
          <w:b/>
          <w:sz w:val="26"/>
          <w:szCs w:val="26"/>
        </w:rPr>
        <w:t xml:space="preserve"> </w:t>
      </w:r>
      <w:r w:rsidRPr="005424D2">
        <w:rPr>
          <w:rFonts w:ascii="Monotype Corsiva" w:hAnsi="Monotype Corsiva"/>
          <w:b/>
          <w:sz w:val="26"/>
          <w:szCs w:val="26"/>
        </w:rPr>
        <w:t>familiei/persoanei</w:t>
      </w:r>
      <w:r w:rsidRPr="005424D2">
        <w:rPr>
          <w:rFonts w:ascii="Monotype Corsiva" w:hAnsi="Monotype Corsiva"/>
          <w:b/>
          <w:bCs/>
          <w:sz w:val="26"/>
          <w:szCs w:val="26"/>
        </w:rPr>
        <w:t xml:space="preserve"> singure îndreptăţite în luna.............................</w:t>
      </w:r>
    </w:p>
    <w:p w:rsidR="00B55ACC" w:rsidRDefault="00B55ACC" w:rsidP="009C05E7">
      <w:pPr>
        <w:jc w:val="both"/>
        <w:rPr>
          <w:rFonts w:ascii="Monotype Corsiva" w:hAnsi="Monotype Corsiva"/>
          <w:b/>
          <w:bCs/>
          <w:sz w:val="26"/>
          <w:szCs w:val="26"/>
        </w:rPr>
      </w:pPr>
    </w:p>
    <w:p w:rsidR="00B55ACC" w:rsidRDefault="00B55ACC"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B55ACC" w:rsidRPr="00930D4E" w:rsidRDefault="00B55ACC"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B55ACC" w:rsidRPr="00930D4E" w:rsidRDefault="00B55ACC"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B55ACC" w:rsidRPr="00930D4E" w:rsidRDefault="00B55ACC"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B55ACC" w:rsidRPr="00930D4E" w:rsidRDefault="00B55ACC"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B55ACC" w:rsidRPr="00930D4E" w:rsidRDefault="00B55ACC"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B55ACC" w:rsidRPr="00930D4E" w:rsidRDefault="00B55ACC"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B55ACC" w:rsidRPr="00930D4E" w:rsidRDefault="00B55ACC"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B55ACC" w:rsidRPr="00930D4E" w:rsidRDefault="00B55ACC"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B55ACC" w:rsidRPr="00930D4E" w:rsidRDefault="00B55ACC"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B55ACC" w:rsidRDefault="00B55ACC" w:rsidP="002658F4">
      <w:pPr>
        <w:spacing w:line="276" w:lineRule="auto"/>
        <w:rPr>
          <w:rFonts w:ascii="Arial" w:hAnsi="Arial" w:cs="Arial"/>
          <w:sz w:val="18"/>
          <w:szCs w:val="18"/>
        </w:rPr>
      </w:pPr>
    </w:p>
    <w:p w:rsidR="00B55ACC" w:rsidRDefault="00B55ACC"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B55ACC" w:rsidRPr="00930D4E" w:rsidRDefault="00B55ACC" w:rsidP="002658F4">
      <w:pPr>
        <w:autoSpaceDE w:val="0"/>
        <w:autoSpaceDN w:val="0"/>
        <w:adjustRightInd w:val="0"/>
        <w:spacing w:line="276" w:lineRule="auto"/>
        <w:jc w:val="both"/>
        <w:rPr>
          <w:rFonts w:ascii="Arial" w:hAnsi="Arial" w:cs="Arial"/>
          <w:iCs/>
          <w:sz w:val="18"/>
          <w:szCs w:val="18"/>
          <w:lang w:val="en-GB"/>
        </w:rPr>
      </w:pPr>
    </w:p>
    <w:p w:rsidR="00B55ACC" w:rsidRPr="00930D4E" w:rsidRDefault="00B55ACC"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B55ACC" w:rsidRPr="005424D2" w:rsidRDefault="00B55ACC" w:rsidP="009C05E7">
      <w:pPr>
        <w:jc w:val="both"/>
        <w:rPr>
          <w:rFonts w:ascii="Monotype Corsiva" w:hAnsi="Monotype Corsiva"/>
          <w:b/>
          <w:bCs/>
          <w:sz w:val="26"/>
          <w:szCs w:val="26"/>
        </w:rPr>
      </w:pPr>
    </w:p>
    <w:bookmarkStart w:id="173" w:name="_MON_1549776651"/>
    <w:bookmarkStart w:id="174" w:name="_MON_1549777000"/>
    <w:bookmarkStart w:id="175" w:name="_MON_1549777037"/>
    <w:bookmarkStart w:id="176" w:name="_MON_1549777066"/>
    <w:bookmarkStart w:id="177" w:name="_MON_1549777090"/>
    <w:bookmarkStart w:id="178" w:name="_MON_1549777105"/>
    <w:bookmarkStart w:id="179" w:name="_MON_1549777131"/>
    <w:bookmarkStart w:id="180" w:name="_MON_1549777160"/>
    <w:bookmarkStart w:id="181" w:name="_MON_1549777293"/>
    <w:bookmarkStart w:id="182" w:name="_MON_1549777451"/>
    <w:bookmarkStart w:id="183" w:name="_MON_1549777416"/>
    <w:bookmarkStart w:id="184" w:name="_MON_1549777440"/>
    <w:bookmarkStart w:id="185" w:name="_MON_1549777518"/>
    <w:bookmarkStart w:id="186" w:name="_MON_1549777550"/>
    <w:bookmarkStart w:id="187" w:name="_MON_1549777561"/>
    <w:bookmarkStart w:id="188" w:name="_MON_1549779041"/>
    <w:bookmarkStart w:id="189" w:name="_MON_1549777153"/>
    <w:bookmarkStart w:id="190" w:name="_MON_1549779077"/>
    <w:bookmarkStart w:id="191" w:name="_MON_1549777317"/>
    <w:bookmarkStart w:id="192" w:name="_MON_1549777480"/>
    <w:bookmarkStart w:id="193" w:name="_MON_1549779012"/>
    <w:bookmarkStart w:id="194" w:name="_MON_1549779021"/>
    <w:bookmarkStart w:id="195" w:name="_MON_1549776819"/>
    <w:bookmarkStart w:id="196" w:name="_MON_1549776959"/>
    <w:bookmarkStart w:id="197" w:name="_MON_1549779336"/>
    <w:bookmarkStart w:id="198" w:name="_MON_1549779410"/>
    <w:bookmarkStart w:id="199" w:name="_MON_1549776528"/>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rsidR="00B55ACC" w:rsidRDefault="00B55ACC" w:rsidP="00447DC5">
      <w:pPr>
        <w:spacing w:line="360" w:lineRule="auto"/>
        <w:jc w:val="both"/>
        <w:rPr>
          <w:lang w:val="it-IT"/>
        </w:rPr>
      </w:pPr>
      <w:r w:rsidRPr="005C51B7">
        <w:rPr>
          <w:sz w:val="18"/>
          <w:szCs w:val="18"/>
        </w:rPr>
        <w:object w:dxaOrig="11127" w:dyaOrig="16164">
          <v:shape id="_x0000_i1036" type="#_x0000_t75" style="width:540pt;height:808.5pt" o:ole="">
            <v:imagedata r:id="rId23" o:title=""/>
          </v:shape>
          <o:OLEObject Type="Embed" ProgID="Excel.Sheet.8" ShapeID="_x0000_i1036" DrawAspect="Content" ObjectID="_1695799782" r:id="rId24"/>
        </w:object>
      </w:r>
      <w:r w:rsidRPr="005C51B7">
        <w:rPr>
          <w:rFonts w:ascii="Arial" w:hAnsi="Arial" w:cs="Arial"/>
          <w:sz w:val="20"/>
          <w:szCs w:val="20"/>
          <w:lang w:val="pt-BR"/>
        </w:rPr>
        <w:object w:dxaOrig="11127" w:dyaOrig="16330">
          <v:shape id="_x0000_i1037" type="#_x0000_t75" style="width:545.25pt;height:11in" o:ole="">
            <v:imagedata r:id="rId25" o:title=""/>
          </v:shape>
          <o:OLEObject Type="Embed" ProgID="Excel.Sheet.8" ShapeID="_x0000_i1037" DrawAspect="Content" ObjectID="_1695799783" r:id="rId26"/>
        </w:object>
      </w:r>
      <w:bookmarkStart w:id="200" w:name="_MON_1382424329"/>
      <w:bookmarkStart w:id="201" w:name="_MON_1382424341"/>
      <w:bookmarkStart w:id="202" w:name="_MON_1406103123"/>
      <w:bookmarkStart w:id="203" w:name="_MON_1406351535"/>
      <w:bookmarkStart w:id="204" w:name="_MON_1406351580"/>
      <w:bookmarkStart w:id="205" w:name="_MON_1408773211"/>
      <w:bookmarkStart w:id="206" w:name="_MON_1408773268"/>
      <w:bookmarkStart w:id="207" w:name="_MON_1408773424"/>
      <w:bookmarkStart w:id="208" w:name="_MON_1408773468"/>
      <w:bookmarkStart w:id="209" w:name="_MON_1408773632"/>
      <w:bookmarkStart w:id="210" w:name="_MON_1408773956"/>
      <w:bookmarkStart w:id="211" w:name="_MON_1408775027"/>
      <w:bookmarkStart w:id="212" w:name="_MON_1408783521"/>
      <w:bookmarkStart w:id="213" w:name="_MON_1408966136"/>
      <w:bookmarkStart w:id="214" w:name="_MON_1408966206"/>
      <w:bookmarkStart w:id="215" w:name="_MON_1409034133"/>
      <w:bookmarkStart w:id="216" w:name="_MON_1409034557"/>
      <w:bookmarkStart w:id="217" w:name="_MON_1436849424"/>
      <w:bookmarkStart w:id="218" w:name="_MON_1436849448"/>
      <w:bookmarkStart w:id="219" w:name="_MON_1436849452"/>
      <w:bookmarkStart w:id="220" w:name="_MON_1436849727"/>
      <w:bookmarkStart w:id="221" w:name="_MON_1436857894"/>
      <w:bookmarkStart w:id="222" w:name="_MON_1436857908"/>
      <w:bookmarkStart w:id="223" w:name="_MON_1436861036"/>
      <w:bookmarkStart w:id="224" w:name="_MON_1436861523"/>
      <w:bookmarkStart w:id="225" w:name="_MON_1436861529"/>
      <w:bookmarkStart w:id="226" w:name="_MON_1436861593"/>
      <w:bookmarkStart w:id="227" w:name="_MON_1436862810"/>
      <w:bookmarkStart w:id="228" w:name="_MON_1436862831"/>
      <w:bookmarkStart w:id="229" w:name="_MON_1436862957"/>
      <w:bookmarkStart w:id="230" w:name="_MON_1436863091"/>
      <w:bookmarkStart w:id="231" w:name="_MON_1436863142"/>
      <w:bookmarkStart w:id="232" w:name="_MON_1437284348"/>
      <w:bookmarkStart w:id="233" w:name="_MON_1437284359"/>
      <w:bookmarkStart w:id="234" w:name="_MON_1437284392"/>
      <w:bookmarkStart w:id="235" w:name="_MON_1437287890"/>
      <w:bookmarkStart w:id="236" w:name="_MON_1437288265"/>
      <w:bookmarkStart w:id="237" w:name="_MON_1437288281"/>
      <w:bookmarkStart w:id="238" w:name="_MON_1437288341"/>
      <w:bookmarkStart w:id="239" w:name="_MON_1439183803"/>
      <w:bookmarkStart w:id="240" w:name="_MON_1440481669"/>
      <w:bookmarkStart w:id="241" w:name="_MON_1440482339"/>
      <w:bookmarkStart w:id="242" w:name="_MON_1440483022"/>
      <w:bookmarkStart w:id="243" w:name="_MON_1440483151"/>
      <w:bookmarkStart w:id="244" w:name="_MON_1440483200"/>
      <w:bookmarkStart w:id="245" w:name="_MON_1440485229"/>
      <w:bookmarkStart w:id="246" w:name="_MON_1440485410"/>
      <w:bookmarkStart w:id="247" w:name="_MON_1440485979"/>
      <w:bookmarkStart w:id="248" w:name="_MON_1440486075"/>
      <w:bookmarkStart w:id="249" w:name="_MON_1440486178"/>
      <w:bookmarkStart w:id="250" w:name="_MON_1440495658"/>
      <w:bookmarkStart w:id="251" w:name="_MON_1440496883"/>
      <w:bookmarkStart w:id="252" w:name="_MON_1440496908"/>
      <w:bookmarkStart w:id="253" w:name="_MON_1440496992"/>
      <w:bookmarkStart w:id="254" w:name="_MON_1440836696"/>
      <w:bookmarkStart w:id="255" w:name="_MON_1442382636"/>
      <w:bookmarkStart w:id="256" w:name="_MON_1442382670"/>
      <w:bookmarkStart w:id="257" w:name="_MON_1442665046"/>
      <w:bookmarkStart w:id="258" w:name="_MON_1442708319"/>
      <w:bookmarkStart w:id="259" w:name="_MON_1442708493"/>
      <w:bookmarkStart w:id="260" w:name="_MON_1442708701"/>
      <w:bookmarkStart w:id="261" w:name="_MON_1442725669"/>
      <w:bookmarkStart w:id="262" w:name="_MON_1442725783"/>
      <w:bookmarkStart w:id="263" w:name="_MON_1442725871"/>
      <w:bookmarkStart w:id="264" w:name="_MON_1442746778"/>
      <w:bookmarkStart w:id="265" w:name="_MON_1442746901"/>
      <w:bookmarkStart w:id="266" w:name="_MON_1442747026"/>
      <w:bookmarkStart w:id="267" w:name="_MON_1442747080"/>
      <w:bookmarkStart w:id="268" w:name="_MON_1442747136"/>
      <w:bookmarkStart w:id="269" w:name="_MON_1442747154"/>
      <w:bookmarkStart w:id="270" w:name="_MON_1442747172"/>
      <w:bookmarkStart w:id="271" w:name="_MON_1442747178"/>
      <w:bookmarkStart w:id="272" w:name="_MON_1442747913"/>
      <w:bookmarkStart w:id="273" w:name="_MON_1442748073"/>
      <w:bookmarkStart w:id="274" w:name="_MON_1442748356"/>
      <w:bookmarkStart w:id="275" w:name="_MON_1442748474"/>
      <w:bookmarkStart w:id="276" w:name="_MON_1442748490"/>
      <w:bookmarkStart w:id="277" w:name="_MON_1442748836"/>
      <w:bookmarkStart w:id="278" w:name="_MON_1549778283"/>
      <w:bookmarkStart w:id="279" w:name="_MON_1549779153"/>
      <w:bookmarkStart w:id="280" w:name="_MON_1549779509"/>
      <w:bookmarkStart w:id="281" w:name="_MON_1549779532"/>
      <w:bookmarkStart w:id="282" w:name="_MON_1549779542"/>
      <w:bookmarkStart w:id="283" w:name="_MON_1549779587"/>
      <w:bookmarkStart w:id="284" w:name="_MON_1549779603"/>
      <w:bookmarkStart w:id="285" w:name="_MON_1549779639"/>
      <w:bookmarkStart w:id="286" w:name="_MON_1549780325"/>
      <w:bookmarkStart w:id="287" w:name="_MON_1380623545"/>
      <w:bookmarkStart w:id="288" w:name="_MON_1380859189"/>
      <w:bookmarkStart w:id="289" w:name="_MON_1380859211"/>
      <w:bookmarkStart w:id="290" w:name="_MON_1380859277"/>
      <w:bookmarkStart w:id="291" w:name="_MON_1380859316"/>
      <w:bookmarkStart w:id="292" w:name="_MON_1380872930"/>
      <w:bookmarkStart w:id="293" w:name="_MON_1381741140"/>
      <w:bookmarkStart w:id="294" w:name="_MON_1381741458"/>
      <w:bookmarkStart w:id="295" w:name="_MON_1381741525"/>
      <w:bookmarkStart w:id="296" w:name="_MON_1381741538"/>
      <w:bookmarkStart w:id="297" w:name="_MON_1549778137"/>
      <w:bookmarkStart w:id="298" w:name="_MON_1549777610"/>
      <w:bookmarkStart w:id="299" w:name="_MON_1549778246"/>
      <w:bookmarkStart w:id="300" w:name="_MON_1549778381"/>
      <w:bookmarkStart w:id="301" w:name="_MON_1549778993"/>
      <w:bookmarkStart w:id="302" w:name="_MON_1549779100"/>
      <w:bookmarkStart w:id="303" w:name="_MON_1549779480"/>
      <w:bookmarkStart w:id="304" w:name="_MON_1549777855"/>
      <w:bookmarkStart w:id="305" w:name="_MON_1382424255"/>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5C51B7">
        <w:rPr>
          <w:rFonts w:ascii="Arial" w:hAnsi="Arial" w:cs="Arial"/>
          <w:sz w:val="20"/>
          <w:szCs w:val="20"/>
          <w:lang w:val="pt-BR"/>
        </w:rPr>
        <w:object w:dxaOrig="10932" w:dyaOrig="16286">
          <v:shape id="_x0000_i1038" type="#_x0000_t75" style="width:546.75pt;height:814.5pt" o:ole="">
            <v:imagedata r:id="rId27" o:title=""/>
          </v:shape>
          <o:OLEObject Type="Embed" ProgID="Excel.Sheet.8" ShapeID="_x0000_i1038" DrawAspect="Content" ObjectID="_1695799784" r:id="rId28"/>
        </w:object>
      </w:r>
      <w:r w:rsidRPr="005C51B7">
        <w:rPr>
          <w:rFonts w:ascii="Arial" w:hAnsi="Arial" w:cs="Arial"/>
          <w:sz w:val="20"/>
          <w:szCs w:val="20"/>
          <w:lang w:val="pt-BR"/>
        </w:rPr>
        <w:object w:dxaOrig="10932" w:dyaOrig="7758">
          <v:shape id="_x0000_i1039" type="#_x0000_t75" style="width:546.75pt;height:380.25pt" o:ole="">
            <v:imagedata r:id="rId29" o:title=""/>
          </v:shape>
          <o:OLEObject Type="Embed" ProgID="Excel.Sheet.8" ShapeID="_x0000_i1039" DrawAspect="Content" ObjectID="_1695799785" r:id="rId30"/>
        </w:object>
      </w:r>
      <w:r w:rsidRPr="005F32AE">
        <w:rPr>
          <w:lang w:val="it-IT"/>
        </w:rPr>
        <w:object w:dxaOrig="11529" w:dyaOrig="8418">
          <v:shape id="_x0000_i1040" type="#_x0000_t75" style="width:541.5pt;height:425.25pt" o:ole="">
            <v:imagedata r:id="rId31" o:title=""/>
          </v:shape>
          <o:OLEObject Type="Embed" ProgID="Excel.Sheet.8" ShapeID="_x0000_i1040" DrawAspect="Content" ObjectID="_1695799786" r:id="rId32"/>
        </w:object>
      </w:r>
    </w:p>
    <w:bookmarkStart w:id="306" w:name="_MON_1549780172"/>
    <w:bookmarkStart w:id="307" w:name="_MON_1549780291"/>
    <w:bookmarkStart w:id="308" w:name="_MON_1549780099"/>
    <w:bookmarkStart w:id="309" w:name="_MON_1549780793"/>
    <w:bookmarkStart w:id="310" w:name="_MON_1549780840"/>
    <w:bookmarkEnd w:id="306"/>
    <w:bookmarkEnd w:id="307"/>
    <w:bookmarkEnd w:id="308"/>
    <w:bookmarkEnd w:id="309"/>
    <w:bookmarkEnd w:id="310"/>
    <w:p w:rsidR="00B55ACC" w:rsidRDefault="00B55ACC" w:rsidP="00E0087F">
      <w:pPr>
        <w:spacing w:line="360" w:lineRule="auto"/>
        <w:rPr>
          <w:lang w:val="it-IT"/>
        </w:rPr>
      </w:pPr>
      <w:r w:rsidRPr="005F32AE">
        <w:rPr>
          <w:lang w:val="it-IT"/>
        </w:rPr>
        <w:object w:dxaOrig="10986" w:dyaOrig="15001">
          <v:shape id="_x0000_i1041" type="#_x0000_t75" style="width:543.75pt;height:765pt" o:ole="">
            <v:imagedata r:id="rId33" o:title=""/>
          </v:shape>
          <o:OLEObject Type="Embed" ProgID="Excel.Sheet.8" ShapeID="_x0000_i1041" DrawAspect="Content" ObjectID="_1695799787" r:id="rId34"/>
        </w:object>
      </w:r>
    </w:p>
    <w:p w:rsidR="00B55ACC" w:rsidRDefault="00B55ACC" w:rsidP="00E0087F">
      <w:pPr>
        <w:spacing w:line="360" w:lineRule="auto"/>
        <w:rPr>
          <w:lang w:val="it-IT"/>
        </w:rPr>
      </w:pPr>
    </w:p>
    <w:bookmarkStart w:id="311" w:name="_MON_1442390789"/>
    <w:bookmarkStart w:id="312" w:name="_MON_1442390922"/>
    <w:bookmarkStart w:id="313" w:name="_MON_1442391034"/>
    <w:bookmarkStart w:id="314" w:name="_MON_1442393390"/>
    <w:bookmarkStart w:id="315" w:name="_MON_1442394974"/>
    <w:bookmarkStart w:id="316" w:name="_MON_1442709355"/>
    <w:bookmarkStart w:id="317" w:name="_MON_1442725978"/>
    <w:bookmarkStart w:id="318" w:name="_MON_1442737660"/>
    <w:bookmarkStart w:id="319" w:name="_MON_1442737677"/>
    <w:bookmarkStart w:id="320" w:name="_MON_1442748592"/>
    <w:bookmarkStart w:id="321" w:name="_MON_1442748927"/>
    <w:bookmarkStart w:id="322" w:name="_MON_1442748966"/>
    <w:bookmarkStart w:id="323" w:name="_MON_1442390100"/>
    <w:bookmarkStart w:id="324" w:name="_MON_1440486028"/>
    <w:bookmarkStart w:id="325" w:name="_MON_1549876457"/>
    <w:bookmarkStart w:id="326" w:name="_MON_1549876473"/>
    <w:bookmarkStart w:id="327" w:name="_MON_1440495687"/>
    <w:bookmarkStart w:id="328" w:name="_MON_1442708677"/>
    <w:bookmarkStart w:id="329" w:name="_MON_1442708713"/>
    <w:bookmarkStart w:id="330" w:name="_MON_1442725765"/>
    <w:bookmarkStart w:id="331" w:name="_MON_1442725919"/>
    <w:bookmarkStart w:id="332" w:name="_MON_1442725931"/>
    <w:bookmarkStart w:id="333" w:name="_MON_1442737701"/>
    <w:bookmarkStart w:id="334" w:name="_MON_1442737708"/>
    <w:bookmarkStart w:id="335" w:name="_MON_1442748364"/>
    <w:bookmarkStart w:id="336" w:name="_MON_1442748904"/>
    <w:bookmarkStart w:id="337" w:name="_MON_1549779659"/>
    <w:bookmarkStart w:id="338" w:name="_MON_1442390500"/>
    <w:bookmarkStart w:id="339" w:name="_MON_1442390538"/>
    <w:bookmarkStart w:id="340" w:name="_MON_1442390592"/>
    <w:bookmarkStart w:id="341" w:name="_MON_1442390607"/>
    <w:bookmarkStart w:id="342" w:name="_MON_1442390679"/>
    <w:bookmarkStart w:id="343" w:name="_MON_1442390741"/>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rsidR="00B55ACC" w:rsidRDefault="00B55ACC"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42" type="#_x0000_t75" style="width:545.25pt;height:331.5pt" o:ole="">
            <v:imagedata r:id="rId35" o:title=""/>
          </v:shape>
          <o:OLEObject Type="Embed" ProgID="Excel.Sheet.8" ShapeID="_x0000_i1042" DrawAspect="Content" ObjectID="_1695799788" r:id="rId36"/>
        </w:object>
      </w:r>
      <w:r w:rsidRPr="00E965CA">
        <w:rPr>
          <w:rFonts w:ascii="Monotype Corsiva" w:hAnsi="Monotype Corsiva"/>
          <w:b/>
          <w:caps/>
          <w:sz w:val="28"/>
          <w:szCs w:val="28"/>
        </w:rPr>
        <w:t xml:space="preserve">    </w:t>
      </w:r>
    </w:p>
    <w:p w:rsidR="00B55ACC" w:rsidRPr="00E965CA" w:rsidRDefault="00B55ACC"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ataşează următoarele documente:</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16345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B55ACC" w:rsidRPr="0070190B" w:rsidRDefault="00B55ACC"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B55ACC"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ACC" w:rsidRDefault="00B55ACC" w:rsidP="00772244">
      <w:r>
        <w:separator/>
      </w:r>
    </w:p>
  </w:endnote>
  <w:endnote w:type="continuationSeparator" w:id="0">
    <w:p w:rsidR="00B55ACC" w:rsidRDefault="00B55ACC"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ACC" w:rsidRDefault="00B55ACC" w:rsidP="00772244">
      <w:r>
        <w:separator/>
      </w:r>
    </w:p>
  </w:footnote>
  <w:footnote w:type="continuationSeparator" w:id="0">
    <w:p w:rsidR="00B55ACC" w:rsidRDefault="00B55ACC"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cs="Times New Roman" w:hint="default"/>
      </w:rPr>
    </w:lvl>
    <w:lvl w:ilvl="1" w:tplc="1FF6668C">
      <w:numFmt w:val="bullet"/>
      <w:lvlText w:val="-"/>
      <w:lvlJc w:val="left"/>
      <w:pPr>
        <w:tabs>
          <w:tab w:val="num" w:pos="1440"/>
        </w:tabs>
        <w:ind w:left="1440" w:hanging="360"/>
      </w:pPr>
      <w:rPr>
        <w:rFonts w:ascii="Times New Roman" w:eastAsia="Times New Roman" w:hAnsi="Times New Roman" w:hint="default"/>
      </w:rPr>
    </w:lvl>
    <w:lvl w:ilvl="2" w:tplc="0418001B" w:tentative="1">
      <w:start w:val="1"/>
      <w:numFmt w:val="lowerRoman"/>
      <w:lvlText w:val="%3."/>
      <w:lvlJc w:val="right"/>
      <w:pPr>
        <w:tabs>
          <w:tab w:val="num" w:pos="2160"/>
        </w:tabs>
        <w:ind w:left="2160" w:hanging="180"/>
      </w:pPr>
      <w:rPr>
        <w:rFonts w:cs="Times New Roman"/>
      </w:rPr>
    </w:lvl>
    <w:lvl w:ilvl="3" w:tplc="32404C92">
      <w:start w:val="1"/>
      <w:numFmt w:val="decimal"/>
      <w:lvlText w:val="%4."/>
      <w:lvlJc w:val="left"/>
      <w:pPr>
        <w:tabs>
          <w:tab w:val="num" w:pos="2880"/>
        </w:tabs>
        <w:ind w:left="2880" w:hanging="360"/>
      </w:pPr>
      <w:rPr>
        <w:rFonts w:cs="Times New Roman" w:hint="default"/>
        <w:b/>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cs="Times New Roman" w:hint="default"/>
        <w:sz w:val="28"/>
      </w:rPr>
    </w:lvl>
    <w:lvl w:ilvl="1" w:tplc="04180019" w:tentative="1">
      <w:start w:val="1"/>
      <w:numFmt w:val="lowerLetter"/>
      <w:lvlText w:val="%2."/>
      <w:lvlJc w:val="left"/>
      <w:pPr>
        <w:tabs>
          <w:tab w:val="num" w:pos="1410"/>
        </w:tabs>
        <w:ind w:left="1410" w:hanging="360"/>
      </w:pPr>
      <w:rPr>
        <w:rFonts w:cs="Times New Roman"/>
      </w:rPr>
    </w:lvl>
    <w:lvl w:ilvl="2" w:tplc="0418001B" w:tentative="1">
      <w:start w:val="1"/>
      <w:numFmt w:val="lowerRoman"/>
      <w:lvlText w:val="%3."/>
      <w:lvlJc w:val="right"/>
      <w:pPr>
        <w:tabs>
          <w:tab w:val="num" w:pos="2130"/>
        </w:tabs>
        <w:ind w:left="2130" w:hanging="180"/>
      </w:pPr>
      <w:rPr>
        <w:rFonts w:cs="Times New Roman"/>
      </w:rPr>
    </w:lvl>
    <w:lvl w:ilvl="3" w:tplc="0418000F" w:tentative="1">
      <w:start w:val="1"/>
      <w:numFmt w:val="decimal"/>
      <w:lvlText w:val="%4."/>
      <w:lvlJc w:val="left"/>
      <w:pPr>
        <w:tabs>
          <w:tab w:val="num" w:pos="2850"/>
        </w:tabs>
        <w:ind w:left="2850" w:hanging="360"/>
      </w:pPr>
      <w:rPr>
        <w:rFonts w:cs="Times New Roman"/>
      </w:rPr>
    </w:lvl>
    <w:lvl w:ilvl="4" w:tplc="04180019" w:tentative="1">
      <w:start w:val="1"/>
      <w:numFmt w:val="lowerLetter"/>
      <w:lvlText w:val="%5."/>
      <w:lvlJc w:val="left"/>
      <w:pPr>
        <w:tabs>
          <w:tab w:val="num" w:pos="3570"/>
        </w:tabs>
        <w:ind w:left="3570" w:hanging="360"/>
      </w:pPr>
      <w:rPr>
        <w:rFonts w:cs="Times New Roman"/>
      </w:rPr>
    </w:lvl>
    <w:lvl w:ilvl="5" w:tplc="0418001B" w:tentative="1">
      <w:start w:val="1"/>
      <w:numFmt w:val="lowerRoman"/>
      <w:lvlText w:val="%6."/>
      <w:lvlJc w:val="right"/>
      <w:pPr>
        <w:tabs>
          <w:tab w:val="num" w:pos="4290"/>
        </w:tabs>
        <w:ind w:left="4290" w:hanging="180"/>
      </w:pPr>
      <w:rPr>
        <w:rFonts w:cs="Times New Roman"/>
      </w:rPr>
    </w:lvl>
    <w:lvl w:ilvl="6" w:tplc="0418000F" w:tentative="1">
      <w:start w:val="1"/>
      <w:numFmt w:val="decimal"/>
      <w:lvlText w:val="%7."/>
      <w:lvlJc w:val="left"/>
      <w:pPr>
        <w:tabs>
          <w:tab w:val="num" w:pos="5010"/>
        </w:tabs>
        <w:ind w:left="5010" w:hanging="360"/>
      </w:pPr>
      <w:rPr>
        <w:rFonts w:cs="Times New Roman"/>
      </w:rPr>
    </w:lvl>
    <w:lvl w:ilvl="7" w:tplc="04180019" w:tentative="1">
      <w:start w:val="1"/>
      <w:numFmt w:val="lowerLetter"/>
      <w:lvlText w:val="%8."/>
      <w:lvlJc w:val="left"/>
      <w:pPr>
        <w:tabs>
          <w:tab w:val="num" w:pos="5730"/>
        </w:tabs>
        <w:ind w:left="5730" w:hanging="360"/>
      </w:pPr>
      <w:rPr>
        <w:rFonts w:cs="Times New Roman"/>
      </w:rPr>
    </w:lvl>
    <w:lvl w:ilvl="8" w:tplc="0418001B" w:tentative="1">
      <w:start w:val="1"/>
      <w:numFmt w:val="lowerRoman"/>
      <w:lvlText w:val="%9."/>
      <w:lvlJc w:val="right"/>
      <w:pPr>
        <w:tabs>
          <w:tab w:val="num" w:pos="6450"/>
        </w:tabs>
        <w:ind w:left="6450" w:hanging="180"/>
      </w:pPr>
      <w:rPr>
        <w:rFonts w:cs="Times New Roman"/>
      </w:r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cs="Times New Roman" w:hint="default"/>
        <w:sz w:val="28"/>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4CB6"/>
    <w:rsid w:val="0000100D"/>
    <w:rsid w:val="00004D05"/>
    <w:rsid w:val="00006B0F"/>
    <w:rsid w:val="000213CB"/>
    <w:rsid w:val="0002354A"/>
    <w:rsid w:val="000239A9"/>
    <w:rsid w:val="00025EC8"/>
    <w:rsid w:val="00026D85"/>
    <w:rsid w:val="00030EF9"/>
    <w:rsid w:val="000310E3"/>
    <w:rsid w:val="00033649"/>
    <w:rsid w:val="00034B51"/>
    <w:rsid w:val="0004055D"/>
    <w:rsid w:val="000454AC"/>
    <w:rsid w:val="0004687A"/>
    <w:rsid w:val="00051915"/>
    <w:rsid w:val="00054D1F"/>
    <w:rsid w:val="00071932"/>
    <w:rsid w:val="0007357B"/>
    <w:rsid w:val="00073C44"/>
    <w:rsid w:val="000774F4"/>
    <w:rsid w:val="00085A4A"/>
    <w:rsid w:val="00090583"/>
    <w:rsid w:val="00093584"/>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345B"/>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2A1"/>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37D8"/>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190B"/>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542C7"/>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0D4E"/>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5ACC"/>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5B03"/>
    <w:rsid w:val="00CA68B5"/>
    <w:rsid w:val="00CA7E59"/>
    <w:rsid w:val="00CA7F00"/>
    <w:rsid w:val="00CB389F"/>
    <w:rsid w:val="00CC084B"/>
    <w:rsid w:val="00CC09FA"/>
    <w:rsid w:val="00CC318E"/>
    <w:rsid w:val="00CC4092"/>
    <w:rsid w:val="00CD0282"/>
    <w:rsid w:val="00CD15F3"/>
    <w:rsid w:val="00CD6EB1"/>
    <w:rsid w:val="00CF729A"/>
    <w:rsid w:val="00D02AF7"/>
    <w:rsid w:val="00D050B1"/>
    <w:rsid w:val="00D05555"/>
    <w:rsid w:val="00D116CF"/>
    <w:rsid w:val="00D1345D"/>
    <w:rsid w:val="00D22A82"/>
    <w:rsid w:val="00D25EBB"/>
    <w:rsid w:val="00D33483"/>
    <w:rsid w:val="00D34D33"/>
    <w:rsid w:val="00D36B28"/>
    <w:rsid w:val="00D37A35"/>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079D"/>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0483"/>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0756"/>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sz w:val="24"/>
      <w:szCs w:val="24"/>
      <w:lang w:val="ro-RO"/>
    </w:rPr>
  </w:style>
  <w:style w:type="paragraph" w:styleId="Heading1">
    <w:name w:val="heading 1"/>
    <w:basedOn w:val="Normal"/>
    <w:next w:val="Normal"/>
    <w:link w:val="Heading1Char"/>
    <w:uiPriority w:val="99"/>
    <w:qFormat/>
    <w:rsid w:val="008A3FD8"/>
    <w:pPr>
      <w:keepNext/>
      <w:jc w:val="center"/>
      <w:outlineLvl w:val="0"/>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103"/>
    <w:rPr>
      <w:rFonts w:asciiTheme="majorHAnsi" w:eastAsiaTheme="majorEastAsia" w:hAnsiTheme="majorHAnsi" w:cstheme="majorBidi"/>
      <w:b/>
      <w:bCs/>
      <w:kern w:val="32"/>
      <w:sz w:val="32"/>
      <w:szCs w:val="32"/>
      <w:lang w:val="ro-RO"/>
    </w:rPr>
  </w:style>
  <w:style w:type="paragraph" w:styleId="BalloonText">
    <w:name w:val="Balloon Text"/>
    <w:basedOn w:val="Normal"/>
    <w:link w:val="BalloonTextChar"/>
    <w:uiPriority w:val="99"/>
    <w:semiHidden/>
    <w:rsid w:val="00473A20"/>
    <w:rPr>
      <w:rFonts w:ascii="Tahoma" w:hAnsi="Tahoma" w:cs="Tahoma"/>
      <w:sz w:val="16"/>
      <w:szCs w:val="16"/>
    </w:rPr>
  </w:style>
  <w:style w:type="character" w:customStyle="1" w:styleId="BalloonTextChar">
    <w:name w:val="Balloon Text Char"/>
    <w:basedOn w:val="DefaultParagraphFont"/>
    <w:link w:val="BalloonText"/>
    <w:uiPriority w:val="99"/>
    <w:semiHidden/>
    <w:rsid w:val="00A73103"/>
    <w:rPr>
      <w:sz w:val="0"/>
      <w:szCs w:val="0"/>
      <w:lang w:val="ro-RO"/>
    </w:rPr>
  </w:style>
  <w:style w:type="table" w:styleId="TableGrid">
    <w:name w:val="Table Grid"/>
    <w:basedOn w:val="TableNormal"/>
    <w:uiPriority w:val="99"/>
    <w:rsid w:val="003F73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72244"/>
    <w:pPr>
      <w:tabs>
        <w:tab w:val="center" w:pos="4536"/>
        <w:tab w:val="right" w:pos="9072"/>
      </w:tabs>
    </w:pPr>
  </w:style>
  <w:style w:type="character" w:customStyle="1" w:styleId="HeaderChar">
    <w:name w:val="Header Char"/>
    <w:basedOn w:val="DefaultParagraphFont"/>
    <w:link w:val="Header"/>
    <w:uiPriority w:val="99"/>
    <w:locked/>
    <w:rsid w:val="00772244"/>
    <w:rPr>
      <w:rFonts w:eastAsia="Times New Roman" w:cs="Times New Roman"/>
      <w:sz w:val="24"/>
      <w:szCs w:val="24"/>
      <w:lang w:eastAsia="en-US"/>
    </w:rPr>
  </w:style>
  <w:style w:type="paragraph" w:styleId="Footer">
    <w:name w:val="footer"/>
    <w:basedOn w:val="Normal"/>
    <w:link w:val="FooterChar"/>
    <w:uiPriority w:val="99"/>
    <w:rsid w:val="00772244"/>
    <w:pPr>
      <w:tabs>
        <w:tab w:val="center" w:pos="4536"/>
        <w:tab w:val="right" w:pos="9072"/>
      </w:tabs>
    </w:pPr>
  </w:style>
  <w:style w:type="character" w:customStyle="1" w:styleId="FooterChar">
    <w:name w:val="Footer Char"/>
    <w:basedOn w:val="DefaultParagraphFont"/>
    <w:link w:val="Footer"/>
    <w:uiPriority w:val="99"/>
    <w:locked/>
    <w:rsid w:val="00772244"/>
    <w:rPr>
      <w:rFonts w:eastAsia="Times New Roman" w:cs="Times New Roman"/>
      <w:sz w:val="24"/>
      <w:szCs w:val="24"/>
      <w:lang w:eastAsia="en-US"/>
    </w:rPr>
  </w:style>
  <w:style w:type="character" w:styleId="CommentReference">
    <w:name w:val="annotation reference"/>
    <w:basedOn w:val="DefaultParagraphFont"/>
    <w:uiPriority w:val="99"/>
    <w:semiHidden/>
    <w:rsid w:val="004C2052"/>
    <w:rPr>
      <w:rFonts w:cs="Times New Roman"/>
      <w:sz w:val="16"/>
      <w:szCs w:val="16"/>
    </w:rPr>
  </w:style>
  <w:style w:type="paragraph" w:styleId="CommentText">
    <w:name w:val="annotation text"/>
    <w:basedOn w:val="Normal"/>
    <w:link w:val="CommentTextChar"/>
    <w:uiPriority w:val="99"/>
    <w:semiHidden/>
    <w:rsid w:val="004C2052"/>
    <w:rPr>
      <w:sz w:val="20"/>
      <w:szCs w:val="20"/>
    </w:rPr>
  </w:style>
  <w:style w:type="character" w:customStyle="1" w:styleId="CommentTextChar">
    <w:name w:val="Comment Text Char"/>
    <w:basedOn w:val="DefaultParagraphFont"/>
    <w:link w:val="CommentText"/>
    <w:uiPriority w:val="99"/>
    <w:semiHidden/>
    <w:locked/>
    <w:rsid w:val="004C2052"/>
    <w:rPr>
      <w:rFonts w:eastAsia="Times New Roman" w:cs="Times New Roman"/>
      <w:lang w:eastAsia="en-US"/>
    </w:rPr>
  </w:style>
  <w:style w:type="paragraph" w:styleId="CommentSubject">
    <w:name w:val="annotation subject"/>
    <w:basedOn w:val="CommentText"/>
    <w:next w:val="CommentText"/>
    <w:link w:val="CommentSubjectChar"/>
    <w:uiPriority w:val="99"/>
    <w:semiHidden/>
    <w:rsid w:val="004C2052"/>
    <w:rPr>
      <w:b/>
      <w:bCs/>
    </w:rPr>
  </w:style>
  <w:style w:type="character" w:customStyle="1" w:styleId="CommentSubjectChar">
    <w:name w:val="Comment Subject Char"/>
    <w:basedOn w:val="CommentTextChar"/>
    <w:link w:val="CommentSubject"/>
    <w:uiPriority w:val="99"/>
    <w:semiHidden/>
    <w:locked/>
    <w:rsid w:val="004C2052"/>
    <w:rPr>
      <w:b/>
      <w:bCs/>
    </w:rPr>
  </w:style>
  <w:style w:type="paragraph" w:styleId="ListParagraph">
    <w:name w:val="List Paragraph"/>
    <w:basedOn w:val="Normal"/>
    <w:uiPriority w:val="99"/>
    <w:qFormat/>
    <w:rsid w:val="002658F4"/>
    <w:pPr>
      <w:spacing w:after="160" w:line="259" w:lineRule="auto"/>
      <w:ind w:left="720"/>
      <w:contextualSpacing/>
    </w:pPr>
    <w:rPr>
      <w:rFonts w:ascii="Calibri" w:hAnsi="Calibri"/>
      <w:sz w:val="22"/>
      <w:szCs w:val="22"/>
      <w:lang w:val="en-US"/>
    </w:rPr>
  </w:style>
</w:styles>
</file>

<file path=word/webSettings.xml><?xml version="1.0" encoding="utf-8"?>
<w:webSettings xmlns:r="http://schemas.openxmlformats.org/officeDocument/2006/relationships" xmlns:w="http://schemas.openxmlformats.org/wordprocessingml/2006/main">
  <w:divs>
    <w:div w:id="58091214">
      <w:marLeft w:val="0"/>
      <w:marRight w:val="0"/>
      <w:marTop w:val="0"/>
      <w:marBottom w:val="0"/>
      <w:divBdr>
        <w:top w:val="none" w:sz="0" w:space="0" w:color="auto"/>
        <w:left w:val="none" w:sz="0" w:space="0" w:color="auto"/>
        <w:bottom w:val="none" w:sz="0" w:space="0" w:color="auto"/>
        <w:right w:val="none" w:sz="0" w:space="0" w:color="auto"/>
      </w:divBdr>
    </w:div>
    <w:div w:id="58091215">
      <w:marLeft w:val="0"/>
      <w:marRight w:val="0"/>
      <w:marTop w:val="0"/>
      <w:marBottom w:val="0"/>
      <w:divBdr>
        <w:top w:val="none" w:sz="0" w:space="0" w:color="auto"/>
        <w:left w:val="none" w:sz="0" w:space="0" w:color="auto"/>
        <w:bottom w:val="none" w:sz="0" w:space="0" w:color="auto"/>
        <w:right w:val="none" w:sz="0" w:space="0" w:color="auto"/>
      </w:divBdr>
    </w:div>
    <w:div w:id="58091216">
      <w:marLeft w:val="0"/>
      <w:marRight w:val="0"/>
      <w:marTop w:val="0"/>
      <w:marBottom w:val="0"/>
      <w:divBdr>
        <w:top w:val="none" w:sz="0" w:space="0" w:color="auto"/>
        <w:left w:val="none" w:sz="0" w:space="0" w:color="auto"/>
        <w:bottom w:val="none" w:sz="0" w:space="0" w:color="auto"/>
        <w:right w:val="none" w:sz="0" w:space="0" w:color="auto"/>
      </w:divBdr>
    </w:div>
    <w:div w:id="580912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3.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14</Pages>
  <Words>884</Words>
  <Characters>5040</Characters>
  <Application>Microsoft Office Outlook</Application>
  <DocSecurity>0</DocSecurity>
  <Lines>0</Lines>
  <Paragraphs>0</Paragraphs>
  <ScaleCrop>false</ScaleCrop>
  <Company>MMSSF</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subject/>
  <dc:creator>mihai.hang</dc:creator>
  <cp:keywords/>
  <dc:description/>
  <cp:lastModifiedBy>Marinela Popa</cp:lastModifiedBy>
  <cp:revision>2</cp:revision>
  <cp:lastPrinted>2021-10-15T07:38:00Z</cp:lastPrinted>
  <dcterms:created xsi:type="dcterms:W3CDTF">2021-10-15T07:43:00Z</dcterms:created>
  <dcterms:modified xsi:type="dcterms:W3CDTF">2021-10-15T07:43:00Z</dcterms:modified>
</cp:coreProperties>
</file>